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114" w:rsidRPr="00BA556C" w:rsidRDefault="00BA556C" w:rsidP="00791D3B">
      <w:pPr>
        <w:spacing w:after="0"/>
        <w:ind w:left="2836" w:firstLine="709"/>
        <w:rPr>
          <w:rFonts w:ascii="Times New Roman" w:hAnsi="Times New Roman" w:cs="Times New Roman"/>
          <w:sz w:val="28"/>
          <w:szCs w:val="28"/>
        </w:rPr>
      </w:pPr>
      <w:r w:rsidRPr="00BA556C">
        <w:rPr>
          <w:rFonts w:ascii="Times New Roman" w:hAnsi="Times New Roman" w:cs="Times New Roman"/>
          <w:sz w:val="28"/>
          <w:szCs w:val="28"/>
        </w:rPr>
        <w:t>REGULAMIN BIEGU</w:t>
      </w:r>
    </w:p>
    <w:p w:rsidR="00BA556C" w:rsidRDefault="00BA556C" w:rsidP="00BA556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A556C">
        <w:rPr>
          <w:rFonts w:ascii="Times New Roman" w:hAnsi="Times New Roman" w:cs="Times New Roman"/>
          <w:sz w:val="28"/>
          <w:szCs w:val="28"/>
        </w:rPr>
        <w:t>BIEG KU NIEPODLEGŁOŚCI</w:t>
      </w:r>
    </w:p>
    <w:p w:rsidR="00BA556C" w:rsidRPr="00B01010" w:rsidRDefault="00BA556C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Organizatorzy Biegu:</w:t>
      </w:r>
    </w:p>
    <w:p w:rsidR="00BA556C" w:rsidRPr="00B01010" w:rsidRDefault="00BA556C" w:rsidP="00791D3B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Samorządowy Ośrodek Sportu i Rekreacji w Nowej Dębie.</w:t>
      </w:r>
    </w:p>
    <w:p w:rsidR="00BA556C" w:rsidRPr="00B01010" w:rsidRDefault="00BA556C" w:rsidP="00791D3B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Urząd Miasta i Gminy Nowa Dęba</w:t>
      </w:r>
    </w:p>
    <w:p w:rsidR="00BA556C" w:rsidRPr="00791D3B" w:rsidRDefault="00BA556C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Cel Biegu: </w:t>
      </w:r>
      <w:r w:rsidRPr="00791D3B">
        <w:rPr>
          <w:rFonts w:ascii="Times New Roman" w:hAnsi="Times New Roman" w:cs="Times New Roman"/>
        </w:rPr>
        <w:t>Upamiętnienie rocznicy odzyskania Niepodległości</w:t>
      </w:r>
    </w:p>
    <w:p w:rsidR="00BA556C" w:rsidRPr="00B01010" w:rsidRDefault="00BA556C" w:rsidP="00791D3B">
      <w:pPr>
        <w:pStyle w:val="Akapitzlist"/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Propagowanie czynnego wypoczynku wśród dzieci, młodzieży i dorosłych</w:t>
      </w:r>
    </w:p>
    <w:p w:rsidR="00BA556C" w:rsidRPr="00B01010" w:rsidRDefault="00BA556C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Założenia Biegu:</w:t>
      </w:r>
    </w:p>
    <w:p w:rsidR="00BA556C" w:rsidRPr="00B01010" w:rsidRDefault="00BA556C" w:rsidP="00791D3B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Trasa wokół zbiornika wodnego zalew w Nowej Dębie</w:t>
      </w:r>
    </w:p>
    <w:p w:rsidR="00BA556C" w:rsidRPr="00B01010" w:rsidRDefault="00BA556C" w:rsidP="00791D3B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1 okrążenie ok. 1700 m – start  wspólny ok. 14.30</w:t>
      </w:r>
    </w:p>
    <w:p w:rsidR="00BA556C" w:rsidRPr="00B01010" w:rsidRDefault="00BA556C" w:rsidP="00791D3B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2 okrążenia ok. 3400 m – </w:t>
      </w:r>
    </w:p>
    <w:p w:rsidR="00BA556C" w:rsidRPr="00B01010" w:rsidRDefault="00BA556C" w:rsidP="00791D3B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3 okrążenia ok. 5100 m – </w:t>
      </w:r>
    </w:p>
    <w:p w:rsidR="00F81B7B" w:rsidRPr="00B01010" w:rsidRDefault="00F81B7B" w:rsidP="00791D3B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Zamknięcie trasy  15.30</w:t>
      </w:r>
    </w:p>
    <w:p w:rsidR="00FA6114" w:rsidRPr="00B01010" w:rsidRDefault="00BA556C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Termin i miejsce:</w:t>
      </w:r>
    </w:p>
    <w:p w:rsidR="00BA556C" w:rsidRPr="00B01010" w:rsidRDefault="00BA556C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11 listopada 2016 roku – Ośrodek nad </w:t>
      </w:r>
      <w:r w:rsidR="00512671" w:rsidRPr="00B01010">
        <w:rPr>
          <w:rFonts w:ascii="Times New Roman" w:hAnsi="Times New Roman" w:cs="Times New Roman"/>
        </w:rPr>
        <w:t>zalewem Nowej Dębie</w:t>
      </w:r>
      <w:r w:rsidRPr="00B01010">
        <w:rPr>
          <w:rFonts w:ascii="Times New Roman" w:hAnsi="Times New Roman" w:cs="Times New Roman"/>
        </w:rPr>
        <w:t xml:space="preserve">  zbiórka godz. 14.15</w:t>
      </w:r>
    </w:p>
    <w:p w:rsidR="00BA556C" w:rsidRPr="00B01010" w:rsidRDefault="00F81B7B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Strat, </w:t>
      </w:r>
      <w:r w:rsidR="00BA556C" w:rsidRPr="00B01010">
        <w:rPr>
          <w:rFonts w:ascii="Times New Roman" w:hAnsi="Times New Roman" w:cs="Times New Roman"/>
        </w:rPr>
        <w:t>meta</w:t>
      </w:r>
      <w:r w:rsidRPr="00B01010">
        <w:rPr>
          <w:rFonts w:ascii="Times New Roman" w:hAnsi="Times New Roman" w:cs="Times New Roman"/>
        </w:rPr>
        <w:t xml:space="preserve"> i biuro zawodów</w:t>
      </w:r>
      <w:r w:rsidR="00BA556C" w:rsidRPr="00B01010">
        <w:rPr>
          <w:rFonts w:ascii="Times New Roman" w:hAnsi="Times New Roman" w:cs="Times New Roman"/>
        </w:rPr>
        <w:t xml:space="preserve"> – </w:t>
      </w:r>
      <w:r w:rsidR="00512671" w:rsidRPr="00B01010">
        <w:rPr>
          <w:rFonts w:ascii="Times New Roman" w:hAnsi="Times New Roman" w:cs="Times New Roman"/>
        </w:rPr>
        <w:t xml:space="preserve">droga dojazdowa na terenie </w:t>
      </w:r>
      <w:r w:rsidR="00791D3B">
        <w:rPr>
          <w:rFonts w:ascii="Times New Roman" w:hAnsi="Times New Roman" w:cs="Times New Roman"/>
        </w:rPr>
        <w:t>Ośrodku nad Z</w:t>
      </w:r>
      <w:r w:rsidR="00BA556C" w:rsidRPr="00B01010">
        <w:rPr>
          <w:rFonts w:ascii="Times New Roman" w:hAnsi="Times New Roman" w:cs="Times New Roman"/>
        </w:rPr>
        <w:t xml:space="preserve">alewem </w:t>
      </w:r>
    </w:p>
    <w:p w:rsidR="00F81B7B" w:rsidRPr="00B01010" w:rsidRDefault="00F81B7B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Zapisy: w kasie krytej pływalni osobiście  </w:t>
      </w:r>
      <w:proofErr w:type="spellStart"/>
      <w:r w:rsidRPr="00B01010">
        <w:rPr>
          <w:rFonts w:ascii="Times New Roman" w:hAnsi="Times New Roman" w:cs="Times New Roman"/>
        </w:rPr>
        <w:t>SOSiR</w:t>
      </w:r>
      <w:proofErr w:type="spellEnd"/>
      <w:r w:rsidRPr="00B01010">
        <w:rPr>
          <w:rFonts w:ascii="Times New Roman" w:hAnsi="Times New Roman" w:cs="Times New Roman"/>
        </w:rPr>
        <w:t xml:space="preserve"> Nowa Dęba ul . Kościuszki 14,</w:t>
      </w:r>
    </w:p>
    <w:p w:rsidR="00F81B7B" w:rsidRPr="00B01010" w:rsidRDefault="00512671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p</w:t>
      </w:r>
      <w:r w:rsidR="00796305">
        <w:rPr>
          <w:rFonts w:ascii="Times New Roman" w:hAnsi="Times New Roman" w:cs="Times New Roman"/>
        </w:rPr>
        <w:t xml:space="preserve">ocztą elektroniczną na adres: </w:t>
      </w:r>
      <w:r w:rsidR="00F81B7B" w:rsidRPr="00B01010">
        <w:rPr>
          <w:rFonts w:ascii="Times New Roman" w:hAnsi="Times New Roman" w:cs="Times New Roman"/>
        </w:rPr>
        <w:t>sosir@nowadeba.pl lub bezpośrednio przed zawodami</w:t>
      </w:r>
    </w:p>
    <w:p w:rsidR="00F81B7B" w:rsidRPr="00B01010" w:rsidRDefault="00512671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w</w:t>
      </w:r>
      <w:r w:rsidR="00F81B7B" w:rsidRPr="00B01010">
        <w:rPr>
          <w:rFonts w:ascii="Times New Roman" w:hAnsi="Times New Roman" w:cs="Times New Roman"/>
        </w:rPr>
        <w:t xml:space="preserve"> biurze zawodów od godz. 13.00</w:t>
      </w:r>
      <w:r w:rsidR="00791D3B">
        <w:rPr>
          <w:rFonts w:ascii="Times New Roman" w:hAnsi="Times New Roman" w:cs="Times New Roman"/>
        </w:rPr>
        <w:t>.  Z</w:t>
      </w:r>
      <w:r w:rsidR="00F81B7B" w:rsidRPr="00B01010">
        <w:rPr>
          <w:rFonts w:ascii="Times New Roman" w:hAnsi="Times New Roman" w:cs="Times New Roman"/>
        </w:rPr>
        <w:t xml:space="preserve">amknięcie listy zawodników </w:t>
      </w:r>
      <w:r w:rsidRPr="00B01010">
        <w:rPr>
          <w:rFonts w:ascii="Times New Roman" w:hAnsi="Times New Roman" w:cs="Times New Roman"/>
        </w:rPr>
        <w:t>o godz.14.00.</w:t>
      </w:r>
      <w:r w:rsidR="00B01010">
        <w:rPr>
          <w:rFonts w:ascii="Times New Roman" w:hAnsi="Times New Roman" w:cs="Times New Roman"/>
        </w:rPr>
        <w:t xml:space="preserve"> </w:t>
      </w:r>
    </w:p>
    <w:p w:rsidR="00512671" w:rsidRPr="00B01010" w:rsidRDefault="00512671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Warunki uczestnictwa:</w:t>
      </w:r>
    </w:p>
    <w:p w:rsidR="00512671" w:rsidRPr="00B01010" w:rsidRDefault="00512671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1.W biegu mogą uczestniczyć wszystkie osoby bez względu na wiek.</w:t>
      </w:r>
      <w:r w:rsidR="00B01010">
        <w:rPr>
          <w:rFonts w:ascii="Times New Roman" w:hAnsi="Times New Roman" w:cs="Times New Roman"/>
        </w:rPr>
        <w:t xml:space="preserve"> Udział w Biegu jest bezpłatny.</w:t>
      </w:r>
    </w:p>
    <w:p w:rsidR="00512671" w:rsidRPr="00B01010" w:rsidRDefault="00512671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2.Warunkiem dopuszczenia uczestnika do biegu będzie wypełniony formularz zgłoszeniowy (część A).</w:t>
      </w:r>
    </w:p>
    <w:p w:rsidR="00512671" w:rsidRPr="00B01010" w:rsidRDefault="00796305" w:rsidP="00791D3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512671" w:rsidRPr="00B01010">
        <w:rPr>
          <w:rFonts w:ascii="Times New Roman" w:hAnsi="Times New Roman" w:cs="Times New Roman"/>
        </w:rPr>
        <w:t xml:space="preserve">Osoby niepełnoletnie muszą przedstawić pisemną zgodę rodziców lub opiekunów prawnych na udział </w:t>
      </w:r>
      <w:r w:rsidR="00791D3B">
        <w:rPr>
          <w:rFonts w:ascii="Times New Roman" w:hAnsi="Times New Roman" w:cs="Times New Roman"/>
        </w:rPr>
        <w:br/>
      </w:r>
      <w:r w:rsidR="00512671" w:rsidRPr="00B01010">
        <w:rPr>
          <w:rFonts w:ascii="Times New Roman" w:hAnsi="Times New Roman" w:cs="Times New Roman"/>
        </w:rPr>
        <w:t>w Biegu (część B formularza zgłoszeniowego).</w:t>
      </w:r>
    </w:p>
    <w:p w:rsidR="00512671" w:rsidRPr="00B01010" w:rsidRDefault="00796305" w:rsidP="00791D3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512671" w:rsidRPr="00B01010">
        <w:rPr>
          <w:rFonts w:ascii="Times New Roman" w:hAnsi="Times New Roman" w:cs="Times New Roman"/>
        </w:rPr>
        <w:t xml:space="preserve">Formularze będą dostępne w kasie krytej pływalni </w:t>
      </w:r>
      <w:proofErr w:type="spellStart"/>
      <w:r w:rsidR="00512671" w:rsidRPr="00B01010">
        <w:rPr>
          <w:rFonts w:ascii="Times New Roman" w:hAnsi="Times New Roman" w:cs="Times New Roman"/>
        </w:rPr>
        <w:t>SOSiR</w:t>
      </w:r>
      <w:proofErr w:type="spellEnd"/>
      <w:r w:rsidR="00512671" w:rsidRPr="00B01010">
        <w:rPr>
          <w:rFonts w:ascii="Times New Roman" w:hAnsi="Times New Roman" w:cs="Times New Roman"/>
        </w:rPr>
        <w:t xml:space="preserve"> w Nowej Dębie lub do pobrania ze strony internetowej www.sportnowadeba.pl lub </w:t>
      </w:r>
      <w:hyperlink r:id="rId8" w:history="1">
        <w:r w:rsidR="00512671" w:rsidRPr="00B01010">
          <w:rPr>
            <w:rStyle w:val="Hipercze"/>
            <w:rFonts w:ascii="Times New Roman" w:hAnsi="Times New Roman" w:cs="Times New Roman"/>
          </w:rPr>
          <w:t>www.nowadeba.pl</w:t>
        </w:r>
      </w:hyperlink>
      <w:r w:rsidR="00512671" w:rsidRPr="00B01010">
        <w:rPr>
          <w:rFonts w:ascii="Times New Roman" w:hAnsi="Times New Roman" w:cs="Times New Roman"/>
        </w:rPr>
        <w:t>.</w:t>
      </w:r>
    </w:p>
    <w:p w:rsidR="00512671" w:rsidRPr="00B01010" w:rsidRDefault="00796305" w:rsidP="00791D3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512671" w:rsidRPr="00B01010">
        <w:rPr>
          <w:rFonts w:ascii="Times New Roman" w:hAnsi="Times New Roman" w:cs="Times New Roman"/>
        </w:rPr>
        <w:t xml:space="preserve">Każdy zawodnik </w:t>
      </w:r>
      <w:r>
        <w:rPr>
          <w:rFonts w:ascii="Times New Roman" w:hAnsi="Times New Roman" w:cs="Times New Roman"/>
        </w:rPr>
        <w:t>który ukończy Bieg otrzyma pamiątkową koszulkę i poczęstunek na mecie</w:t>
      </w:r>
      <w:r w:rsidR="00512671" w:rsidRPr="00B0101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Ponadto zdobywcy trzech miejsc na poszczególnych dystansach zarówno w kategorii kobiet i mężczyzn otrzymają puchary i dyplomy.</w:t>
      </w:r>
    </w:p>
    <w:p w:rsidR="00512671" w:rsidRPr="00B01010" w:rsidRDefault="00512671" w:rsidP="00791D3B">
      <w:p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Uczestnicy Biegu są zobowiązani do:</w:t>
      </w:r>
    </w:p>
    <w:p w:rsidR="00512671" w:rsidRPr="00B01010" w:rsidRDefault="00512671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 xml:space="preserve">Przestrzegania </w:t>
      </w:r>
      <w:r w:rsidR="00B01010">
        <w:rPr>
          <w:rFonts w:ascii="Times New Roman" w:hAnsi="Times New Roman" w:cs="Times New Roman"/>
        </w:rPr>
        <w:t>R</w:t>
      </w:r>
      <w:r w:rsidRPr="00B01010">
        <w:rPr>
          <w:rFonts w:ascii="Times New Roman" w:hAnsi="Times New Roman" w:cs="Times New Roman"/>
        </w:rPr>
        <w:t>egulaminu Biegu</w:t>
      </w:r>
      <w:r w:rsidR="00791D3B">
        <w:rPr>
          <w:rFonts w:ascii="Times New Roman" w:hAnsi="Times New Roman" w:cs="Times New Roman"/>
        </w:rPr>
        <w:t>. Wątpliwości regulaminowe rozstrzyga Organizator.</w:t>
      </w:r>
    </w:p>
    <w:p w:rsidR="00512671" w:rsidRPr="00B01010" w:rsidRDefault="00512671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Podporządkowania się decyzji służb porządkowych, sędziów</w:t>
      </w:r>
      <w:r w:rsidR="00B01010" w:rsidRPr="00B01010">
        <w:rPr>
          <w:rFonts w:ascii="Times New Roman" w:hAnsi="Times New Roman" w:cs="Times New Roman"/>
        </w:rPr>
        <w:t xml:space="preserve"> na trasie Biegu.</w:t>
      </w:r>
    </w:p>
    <w:p w:rsidR="00B01010" w:rsidRP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Posiadania właściwego ubioru z uwzględnieniem warunków atmosferycznych</w:t>
      </w:r>
      <w:r w:rsidR="00791D3B">
        <w:rPr>
          <w:rFonts w:ascii="Times New Roman" w:hAnsi="Times New Roman" w:cs="Times New Roman"/>
        </w:rPr>
        <w:t>.</w:t>
      </w:r>
    </w:p>
    <w:p w:rsidR="00B01010" w:rsidRP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Poruszania się po ściśle wyznaczonej trasie</w:t>
      </w:r>
      <w:r w:rsidR="00791D3B">
        <w:rPr>
          <w:rFonts w:ascii="Times New Roman" w:hAnsi="Times New Roman" w:cs="Times New Roman"/>
        </w:rPr>
        <w:t>.</w:t>
      </w:r>
    </w:p>
    <w:p w:rsidR="00B01010" w:rsidRP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Zachowania bezpiecznych odległości między biegaczami</w:t>
      </w:r>
      <w:r w:rsidR="00791D3B">
        <w:rPr>
          <w:rFonts w:ascii="Times New Roman" w:hAnsi="Times New Roman" w:cs="Times New Roman"/>
        </w:rPr>
        <w:t>.</w:t>
      </w:r>
    </w:p>
    <w:p w:rsidR="00B01010" w:rsidRP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Zabrania się startu zawodnikom pod wpływem alkoholu lub innych środków odurzających</w:t>
      </w:r>
      <w:r w:rsidR="00791D3B">
        <w:rPr>
          <w:rFonts w:ascii="Times New Roman" w:hAnsi="Times New Roman" w:cs="Times New Roman"/>
        </w:rPr>
        <w:t>.</w:t>
      </w:r>
    </w:p>
    <w:p w:rsidR="00B01010" w:rsidRP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Indywidualne ubezpieczenie NNW pozostawia się do uznania uczestnika Biegu.</w:t>
      </w:r>
    </w:p>
    <w:p w:rsidR="00B01010" w:rsidRP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Każdy uczestnik Biegu bierze w nim udział na własną odpowiedzialność.</w:t>
      </w:r>
    </w:p>
    <w:p w:rsid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B01010">
        <w:rPr>
          <w:rFonts w:ascii="Times New Roman" w:hAnsi="Times New Roman" w:cs="Times New Roman"/>
        </w:rPr>
        <w:t>Każdy uczestnik Biegu</w:t>
      </w:r>
      <w:r w:rsidR="00791D3B">
        <w:rPr>
          <w:rFonts w:ascii="Times New Roman" w:hAnsi="Times New Roman" w:cs="Times New Roman"/>
        </w:rPr>
        <w:t xml:space="preserve"> który</w:t>
      </w:r>
      <w:r w:rsidRPr="00B01010">
        <w:rPr>
          <w:rFonts w:ascii="Times New Roman" w:hAnsi="Times New Roman" w:cs="Times New Roman"/>
        </w:rPr>
        <w:t xml:space="preserve"> zrezygnuje z udziału w trakcie Biegu zgłasza ten fakt sędziom obecnym na </w:t>
      </w:r>
      <w:r>
        <w:rPr>
          <w:rFonts w:ascii="Times New Roman" w:hAnsi="Times New Roman" w:cs="Times New Roman"/>
        </w:rPr>
        <w:t>tar</w:t>
      </w:r>
      <w:r w:rsidRPr="00B01010">
        <w:rPr>
          <w:rFonts w:ascii="Times New Roman" w:hAnsi="Times New Roman" w:cs="Times New Roman"/>
        </w:rPr>
        <w:t>asie</w:t>
      </w:r>
      <w:r>
        <w:rPr>
          <w:rFonts w:ascii="Times New Roman" w:hAnsi="Times New Roman" w:cs="Times New Roman"/>
        </w:rPr>
        <w:t xml:space="preserve"> Bi</w:t>
      </w:r>
      <w:r w:rsidRPr="00B01010">
        <w:rPr>
          <w:rFonts w:ascii="Times New Roman" w:hAnsi="Times New Roman" w:cs="Times New Roman"/>
        </w:rPr>
        <w:t>egu.</w:t>
      </w:r>
    </w:p>
    <w:p w:rsidR="00B01010" w:rsidRDefault="00B01010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Organizator oraz wszystkie osoby współpracujące przy organizacji Biegu nie ponoszą odpowiedzialności materialnej za zaginione rzeczy</w:t>
      </w:r>
      <w:r w:rsidR="00791D3B">
        <w:rPr>
          <w:rFonts w:ascii="Times New Roman" w:hAnsi="Times New Roman" w:cs="Times New Roman"/>
        </w:rPr>
        <w:t>, wypadki, kolizje, szkody osobowe i majątkowe, które wystąpią przed, w trakcie lub po  Biegu spowodowane przez uczestników.</w:t>
      </w:r>
    </w:p>
    <w:p w:rsidR="00791D3B" w:rsidRDefault="00791D3B" w:rsidP="00791D3B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Organizator zastrzega sobie możliwość zmiany trasy Biegu lub</w:t>
      </w:r>
      <w:r w:rsidR="00796305">
        <w:rPr>
          <w:rFonts w:ascii="Times New Roman" w:hAnsi="Times New Roman" w:cs="Times New Roman"/>
        </w:rPr>
        <w:t xml:space="preserve"> jego odwołania.</w:t>
      </w:r>
    </w:p>
    <w:p w:rsidR="00791D3B" w:rsidRDefault="00791D3B" w:rsidP="00791D3B">
      <w:pPr>
        <w:spacing w:after="0"/>
        <w:jc w:val="both"/>
        <w:rPr>
          <w:rFonts w:ascii="Times New Roman" w:hAnsi="Times New Roman" w:cs="Times New Roman"/>
        </w:rPr>
      </w:pPr>
    </w:p>
    <w:p w:rsidR="00791D3B" w:rsidRPr="00791D3B" w:rsidRDefault="00791D3B" w:rsidP="00791D3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 </w:t>
      </w:r>
      <w:proofErr w:type="spellStart"/>
      <w:r>
        <w:rPr>
          <w:rFonts w:ascii="Times New Roman" w:hAnsi="Times New Roman" w:cs="Times New Roman"/>
        </w:rPr>
        <w:t>Szurgociński</w:t>
      </w:r>
      <w:proofErr w:type="spellEnd"/>
      <w:r>
        <w:rPr>
          <w:rFonts w:ascii="Times New Roman" w:hAnsi="Times New Roman" w:cs="Times New Roman"/>
        </w:rPr>
        <w:t xml:space="preserve">- </w:t>
      </w:r>
    </w:p>
    <w:p w:rsidR="00B01010" w:rsidRPr="00B01010" w:rsidRDefault="00B01010" w:rsidP="00791D3B">
      <w:pPr>
        <w:spacing w:after="0"/>
        <w:jc w:val="both"/>
        <w:rPr>
          <w:rFonts w:ascii="Times New Roman" w:hAnsi="Times New Roman" w:cs="Times New Roman"/>
        </w:rPr>
      </w:pPr>
    </w:p>
    <w:p w:rsidR="00F81B7B" w:rsidRDefault="00F81B7B" w:rsidP="00791D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A556C" w:rsidRPr="00BA556C" w:rsidRDefault="00BA556C" w:rsidP="00791D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6114" w:rsidRDefault="00FA6114" w:rsidP="00E3173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A6114" w:rsidRDefault="00FA6114" w:rsidP="00E3173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FA6114" w:rsidSect="00791D3B">
      <w:headerReference w:type="default" r:id="rId9"/>
      <w:footerReference w:type="default" r:id="rId10"/>
      <w:headerReference w:type="first" r:id="rId11"/>
      <w:pgSz w:w="11906" w:h="16838"/>
      <w:pgMar w:top="709" w:right="849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F4B" w:rsidRDefault="007B4F4B" w:rsidP="00B714F2">
      <w:pPr>
        <w:spacing w:after="0" w:line="240" w:lineRule="auto"/>
      </w:pPr>
      <w:r>
        <w:separator/>
      </w:r>
    </w:p>
  </w:endnote>
  <w:endnote w:type="continuationSeparator" w:id="0">
    <w:p w:rsidR="007B4F4B" w:rsidRDefault="007B4F4B" w:rsidP="00B7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abic Typesetting">
    <w:panose1 w:val="03020402040406030203"/>
    <w:charset w:val="EE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E87" w:rsidRDefault="00E95E87" w:rsidP="00443AF0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F4B" w:rsidRDefault="007B4F4B" w:rsidP="00B714F2">
      <w:pPr>
        <w:spacing w:after="0" w:line="240" w:lineRule="auto"/>
      </w:pPr>
      <w:r>
        <w:separator/>
      </w:r>
    </w:p>
  </w:footnote>
  <w:footnote w:type="continuationSeparator" w:id="0">
    <w:p w:rsidR="007B4F4B" w:rsidRDefault="007B4F4B" w:rsidP="00B71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585" w:rsidRPr="00622BFE" w:rsidRDefault="00251585" w:rsidP="00251585">
    <w:pPr>
      <w:pStyle w:val="Nagwek"/>
      <w:jc w:val="center"/>
      <w:rPr>
        <w:b/>
        <w:sz w:val="32"/>
        <w:szCs w:val="32"/>
      </w:rPr>
    </w:pPr>
    <w:r w:rsidRPr="00622BFE">
      <w:rPr>
        <w:b/>
        <w:sz w:val="32"/>
        <w:szCs w:val="32"/>
      </w:rPr>
      <w:t>SAMORZĄDOWY OŚRODEK SPOR</w:t>
    </w:r>
    <w:r w:rsidR="009260DA">
      <w:rPr>
        <w:b/>
        <w:sz w:val="32"/>
        <w:szCs w:val="32"/>
      </w:rPr>
      <w:t>T</w:t>
    </w:r>
    <w:r w:rsidRPr="00622BFE">
      <w:rPr>
        <w:b/>
        <w:sz w:val="32"/>
        <w:szCs w:val="32"/>
      </w:rPr>
      <w:t>U I REKREACJI</w:t>
    </w:r>
  </w:p>
  <w:p w:rsidR="00251585" w:rsidRPr="00622BFE" w:rsidRDefault="00251585" w:rsidP="00251585">
    <w:pPr>
      <w:pStyle w:val="Nagwek"/>
      <w:jc w:val="center"/>
      <w:rPr>
        <w:b/>
      </w:rPr>
    </w:pPr>
    <w:r w:rsidRPr="00622BFE">
      <w:rPr>
        <w:b/>
        <w:sz w:val="32"/>
        <w:szCs w:val="32"/>
      </w:rPr>
      <w:t>W NOWEJ</w:t>
    </w:r>
    <w:r w:rsidRPr="00622BFE">
      <w:rPr>
        <w:b/>
      </w:rPr>
      <w:t xml:space="preserve"> </w:t>
    </w:r>
    <w:r w:rsidRPr="00622BFE">
      <w:rPr>
        <w:b/>
        <w:sz w:val="32"/>
        <w:szCs w:val="32"/>
      </w:rPr>
      <w:t>DĘBIE</w:t>
    </w:r>
  </w:p>
  <w:p w:rsidR="00251585" w:rsidRPr="00622BFE" w:rsidRDefault="003725BE" w:rsidP="00251585">
    <w:pPr>
      <w:pStyle w:val="Nagwek"/>
      <w:jc w:val="center"/>
      <w:rPr>
        <w:rFonts w:asciiTheme="majorHAnsi" w:hAnsiTheme="majorHAnsi"/>
        <w:sz w:val="20"/>
        <w:szCs w:val="20"/>
      </w:rPr>
    </w:pPr>
    <w:r w:rsidRPr="003725BE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9457" type="#_x0000_t32" style="position:absolute;left:0;text-align:left;margin-left:59.65pt;margin-top:10.45pt;width:408pt;height:.05pt;z-index:251658240" o:connectortype="straight" strokecolor="#0070c0" strokeweight="3pt">
          <v:shadow type="perspective" color="#205867 [1608]" opacity=".5" offset="1pt" offset2="-1pt"/>
        </v:shape>
      </w:pict>
    </w:r>
    <w:r w:rsidR="006B3BE1">
      <w:rPr>
        <w:rFonts w:asciiTheme="majorHAnsi" w:hAnsiTheme="majorHAnsi"/>
        <w:sz w:val="20"/>
        <w:szCs w:val="20"/>
      </w:rPr>
      <w:t xml:space="preserve">Ul. </w:t>
    </w:r>
    <w:r w:rsidR="008F712D">
      <w:rPr>
        <w:rFonts w:asciiTheme="majorHAnsi" w:hAnsiTheme="majorHAnsi"/>
        <w:sz w:val="20"/>
        <w:szCs w:val="20"/>
      </w:rPr>
      <w:t>Sportowa 5</w:t>
    </w:r>
    <w:r w:rsidR="006B3BE1">
      <w:rPr>
        <w:rFonts w:asciiTheme="majorHAnsi" w:hAnsiTheme="majorHAnsi"/>
        <w:sz w:val="20"/>
        <w:szCs w:val="20"/>
      </w:rPr>
      <w:t>, 39-460 N</w:t>
    </w:r>
    <w:r w:rsidR="00622BFE" w:rsidRPr="00622BFE">
      <w:rPr>
        <w:rFonts w:asciiTheme="majorHAnsi" w:hAnsiTheme="majorHAnsi"/>
        <w:sz w:val="20"/>
        <w:szCs w:val="20"/>
      </w:rPr>
      <w:t>owa Dęba</w:t>
    </w:r>
  </w:p>
  <w:p w:rsidR="00622BFE" w:rsidRPr="00622BFE" w:rsidRDefault="00622BFE" w:rsidP="00251585">
    <w:pPr>
      <w:pStyle w:val="Nagwek"/>
      <w:jc w:val="center"/>
      <w:rPr>
        <w:rFonts w:asciiTheme="majorHAnsi" w:hAnsiTheme="majorHAnsi"/>
        <w:sz w:val="20"/>
        <w:szCs w:val="20"/>
        <w:lang w:val="en-US"/>
      </w:rPr>
    </w:pPr>
    <w:r w:rsidRPr="00622BFE">
      <w:rPr>
        <w:rFonts w:asciiTheme="majorHAnsi" w:hAnsiTheme="majorHAnsi"/>
        <w:sz w:val="20"/>
        <w:szCs w:val="20"/>
        <w:lang w:val="en-US"/>
      </w:rPr>
      <w:t>Tel.</w:t>
    </w:r>
    <w:r w:rsidR="008F712D">
      <w:rPr>
        <w:rFonts w:asciiTheme="majorHAnsi" w:hAnsiTheme="majorHAnsi"/>
        <w:sz w:val="20"/>
        <w:szCs w:val="20"/>
        <w:lang w:val="en-US"/>
      </w:rPr>
      <w:t xml:space="preserve">fax </w:t>
    </w:r>
    <w:r w:rsidRPr="00622BFE">
      <w:rPr>
        <w:rFonts w:asciiTheme="majorHAnsi" w:hAnsiTheme="majorHAnsi"/>
        <w:sz w:val="20"/>
        <w:szCs w:val="20"/>
        <w:lang w:val="en-US"/>
      </w:rPr>
      <w:t>(015)8</w:t>
    </w:r>
    <w:r w:rsidR="007628A3">
      <w:rPr>
        <w:rFonts w:asciiTheme="majorHAnsi" w:hAnsiTheme="majorHAnsi"/>
        <w:sz w:val="20"/>
        <w:szCs w:val="20"/>
        <w:lang w:val="en-US"/>
      </w:rPr>
      <w:t>55</w:t>
    </w:r>
    <w:r w:rsidRPr="00622BFE">
      <w:rPr>
        <w:rFonts w:asciiTheme="majorHAnsi" w:hAnsiTheme="majorHAnsi"/>
        <w:sz w:val="20"/>
        <w:szCs w:val="20"/>
        <w:lang w:val="en-US"/>
      </w:rPr>
      <w:t>-</w:t>
    </w:r>
    <w:r w:rsidR="007628A3">
      <w:rPr>
        <w:rFonts w:asciiTheme="majorHAnsi" w:hAnsiTheme="majorHAnsi"/>
        <w:sz w:val="20"/>
        <w:szCs w:val="20"/>
        <w:lang w:val="en-US"/>
      </w:rPr>
      <w:t>54</w:t>
    </w:r>
    <w:r w:rsidRPr="00622BFE">
      <w:rPr>
        <w:rFonts w:asciiTheme="majorHAnsi" w:hAnsiTheme="majorHAnsi"/>
        <w:sz w:val="20"/>
        <w:szCs w:val="20"/>
        <w:lang w:val="en-US"/>
      </w:rPr>
      <w:t>-</w:t>
    </w:r>
    <w:r w:rsidR="007628A3">
      <w:rPr>
        <w:rFonts w:asciiTheme="majorHAnsi" w:hAnsiTheme="majorHAnsi"/>
        <w:sz w:val="20"/>
        <w:szCs w:val="20"/>
        <w:lang w:val="en-US"/>
      </w:rPr>
      <w:t>16</w:t>
    </w:r>
    <w:r w:rsidRPr="00622BFE">
      <w:rPr>
        <w:rFonts w:asciiTheme="majorHAnsi" w:hAnsiTheme="majorHAnsi"/>
        <w:sz w:val="20"/>
        <w:szCs w:val="20"/>
        <w:lang w:val="en-US"/>
      </w:rPr>
      <w:t xml:space="preserve">, (015)846 </w:t>
    </w:r>
    <w:r w:rsidR="008F712D">
      <w:rPr>
        <w:rFonts w:asciiTheme="majorHAnsi" w:hAnsiTheme="majorHAnsi"/>
        <w:sz w:val="20"/>
        <w:szCs w:val="20"/>
        <w:lang w:val="en-US"/>
      </w:rPr>
      <w:t>00</w:t>
    </w:r>
    <w:r w:rsidRPr="00622BFE">
      <w:rPr>
        <w:rFonts w:asciiTheme="majorHAnsi" w:hAnsiTheme="majorHAnsi"/>
        <w:sz w:val="20"/>
        <w:szCs w:val="20"/>
        <w:lang w:val="en-US"/>
      </w:rPr>
      <w:t xml:space="preserve"> 3</w:t>
    </w:r>
    <w:r w:rsidR="008F712D">
      <w:rPr>
        <w:rFonts w:asciiTheme="majorHAnsi" w:hAnsiTheme="majorHAnsi"/>
        <w:sz w:val="20"/>
        <w:szCs w:val="20"/>
        <w:lang w:val="en-US"/>
      </w:rPr>
      <w:t>0</w:t>
    </w:r>
    <w:r w:rsidRPr="00622BFE">
      <w:rPr>
        <w:rFonts w:asciiTheme="majorHAnsi" w:hAnsiTheme="majorHAnsi"/>
        <w:sz w:val="20"/>
        <w:szCs w:val="20"/>
        <w:lang w:val="en-US"/>
      </w:rPr>
      <w:t xml:space="preserve">, E-mail: </w:t>
    </w:r>
    <w:hyperlink r:id="rId1" w:history="1">
      <w:r w:rsidRPr="00622BFE">
        <w:rPr>
          <w:rStyle w:val="Hipercze"/>
          <w:rFonts w:asciiTheme="majorHAnsi" w:hAnsiTheme="majorHAnsi"/>
          <w:sz w:val="20"/>
          <w:szCs w:val="20"/>
          <w:lang w:val="en-US"/>
        </w:rPr>
        <w:t>sosir@nowadeba.pl</w:t>
      </w:r>
    </w:hyperlink>
  </w:p>
  <w:p w:rsidR="00622BFE" w:rsidRDefault="00622BFE" w:rsidP="00251585">
    <w:pPr>
      <w:pStyle w:val="Nagwek"/>
      <w:jc w:val="center"/>
      <w:rPr>
        <w:rFonts w:asciiTheme="majorHAnsi" w:hAnsiTheme="majorHAnsi"/>
        <w:sz w:val="20"/>
        <w:szCs w:val="20"/>
        <w:lang w:val="en-US"/>
      </w:rPr>
    </w:pPr>
    <w:r w:rsidRPr="00622BFE">
      <w:rPr>
        <w:rFonts w:asciiTheme="majorHAnsi" w:hAnsiTheme="majorHAnsi"/>
        <w:sz w:val="20"/>
        <w:szCs w:val="20"/>
        <w:lang w:val="en-US"/>
      </w:rPr>
      <w:t>NIP: 867-18-68-103, REGON: 830257618</w:t>
    </w:r>
  </w:p>
  <w:p w:rsidR="00D9503E" w:rsidRPr="00D9503E" w:rsidRDefault="00D9503E" w:rsidP="00251585">
    <w:pPr>
      <w:pStyle w:val="Nagwek"/>
      <w:jc w:val="center"/>
      <w:rPr>
        <w:rFonts w:asciiTheme="majorHAnsi" w:hAnsiTheme="majorHAnsi"/>
        <w:sz w:val="12"/>
        <w:szCs w:val="12"/>
        <w:lang w:val="en-US"/>
      </w:rPr>
    </w:pPr>
  </w:p>
  <w:p w:rsidR="00251585" w:rsidRDefault="00251585" w:rsidP="00251585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585" w:rsidRPr="00311188" w:rsidRDefault="00251585" w:rsidP="00251585">
    <w:pPr>
      <w:pStyle w:val="Nagwek"/>
      <w:pBdr>
        <w:bottom w:val="thickThinSmallGap" w:sz="24" w:space="1" w:color="622423"/>
      </w:pBdr>
      <w:tabs>
        <w:tab w:val="clear" w:pos="4536"/>
        <w:tab w:val="clear" w:pos="9072"/>
        <w:tab w:val="right" w:pos="9356"/>
      </w:tabs>
      <w:ind w:right="-283"/>
      <w:rPr>
        <w:rFonts w:ascii="Book Antiqua" w:hAnsi="Book Antiqua" w:cs="Arabic Typesetting"/>
        <w:b/>
        <w:bCs/>
        <w:sz w:val="28"/>
        <w:szCs w:val="28"/>
      </w:rPr>
    </w:pPr>
    <w:r>
      <w:rPr>
        <w:rFonts w:ascii="Cambria" w:hAnsi="Cambria" w:cs="Cambria"/>
        <w:sz w:val="32"/>
        <w:szCs w:val="32"/>
      </w:rPr>
      <w:t xml:space="preserve">    </w:t>
    </w:r>
    <w:r w:rsidRPr="00311188">
      <w:rPr>
        <w:rFonts w:ascii="Book Antiqua" w:hAnsi="Book Antiqua" w:cs="Arabic Typesetting"/>
        <w:b/>
        <w:bCs/>
        <w:sz w:val="28"/>
        <w:szCs w:val="28"/>
      </w:rPr>
      <w:t>SAMORZĄDOWY OŚRODEK SPORTU I REKREACJI</w:t>
    </w:r>
  </w:p>
  <w:p w:rsidR="00251585" w:rsidRDefault="00251585" w:rsidP="00251585">
    <w:pPr>
      <w:pStyle w:val="Nagwek"/>
      <w:pBdr>
        <w:bottom w:val="thickThinSmallGap" w:sz="24" w:space="1" w:color="622423"/>
      </w:pBdr>
      <w:jc w:val="center"/>
      <w:rPr>
        <w:rFonts w:ascii="Book Antiqua" w:hAnsi="Book Antiqua" w:cs="Arabic Typesetting"/>
        <w:b/>
        <w:bCs/>
        <w:sz w:val="28"/>
        <w:szCs w:val="28"/>
      </w:rPr>
    </w:pPr>
    <w:r w:rsidRPr="00311188">
      <w:rPr>
        <w:rFonts w:ascii="Book Antiqua" w:hAnsi="Book Antiqua" w:cs="Arabic Typesetting"/>
        <w:b/>
        <w:bCs/>
        <w:sz w:val="28"/>
        <w:szCs w:val="28"/>
      </w:rPr>
      <w:t xml:space="preserve">                  W NOWEJ DĘBIE </w:t>
    </w:r>
  </w:p>
  <w:p w:rsidR="00251585" w:rsidRPr="00311188" w:rsidRDefault="00251585" w:rsidP="00251585">
    <w:pPr>
      <w:pStyle w:val="Nagwek"/>
      <w:pBdr>
        <w:bottom w:val="thickThinSmallGap" w:sz="24" w:space="1" w:color="622423"/>
      </w:pBdr>
      <w:jc w:val="center"/>
      <w:rPr>
        <w:rFonts w:ascii="Book Antiqua" w:hAnsi="Book Antiqua" w:cs="Arabic Typesetting"/>
        <w:b/>
        <w:bCs/>
        <w:sz w:val="12"/>
        <w:szCs w:val="12"/>
      </w:rPr>
    </w:pPr>
  </w:p>
  <w:p w:rsidR="00251585" w:rsidRPr="00443AF0" w:rsidRDefault="00251585" w:rsidP="00251585">
    <w:pPr>
      <w:pStyle w:val="Nagwek"/>
      <w:pBdr>
        <w:bottom w:val="thickThinSmallGap" w:sz="24" w:space="1" w:color="622423"/>
      </w:pBdr>
      <w:tabs>
        <w:tab w:val="left" w:pos="5103"/>
      </w:tabs>
      <w:jc w:val="center"/>
      <w:rPr>
        <w:rFonts w:ascii="Cambria" w:hAnsi="Cambria" w:cs="Cambria"/>
      </w:rPr>
    </w:pPr>
    <w:r w:rsidRPr="00443AF0">
      <w:rPr>
        <w:rFonts w:ascii="Cambria" w:hAnsi="Cambria" w:cs="Cambria"/>
      </w:rPr>
      <w:t xml:space="preserve">                      ul. T. Kościuszki 14, 39-460 Nowa Dęba                                                        </w:t>
    </w:r>
  </w:p>
  <w:p w:rsidR="00251585" w:rsidRPr="00443AF0" w:rsidRDefault="00251585" w:rsidP="00251585">
    <w:pPr>
      <w:pStyle w:val="Nagwek"/>
      <w:pBdr>
        <w:bottom w:val="thickThinSmallGap" w:sz="24" w:space="1" w:color="622423"/>
      </w:pBdr>
      <w:jc w:val="center"/>
      <w:rPr>
        <w:rFonts w:ascii="Cambria" w:hAnsi="Cambria" w:cs="Cambria"/>
      </w:rPr>
    </w:pPr>
    <w:r w:rsidRPr="00443AF0">
      <w:rPr>
        <w:rFonts w:ascii="Cambria" w:hAnsi="Cambria" w:cs="Cambria"/>
      </w:rPr>
      <w:t xml:space="preserve">                    </w:t>
    </w:r>
    <w:r>
      <w:rPr>
        <w:rFonts w:ascii="Cambria" w:hAnsi="Cambria" w:cs="Cambria"/>
      </w:rPr>
      <w:t xml:space="preserve">    Tel. </w:t>
    </w:r>
    <w:r w:rsidRPr="00443AF0">
      <w:rPr>
        <w:rFonts w:ascii="Cambria" w:hAnsi="Cambria" w:cs="Cambria"/>
      </w:rPr>
      <w:t>Kryta Pływ</w:t>
    </w:r>
    <w:r>
      <w:rPr>
        <w:rFonts w:ascii="Cambria" w:hAnsi="Cambria" w:cs="Cambria"/>
      </w:rPr>
      <w:t xml:space="preserve">alnia (0-15) </w:t>
    </w:r>
    <w:r w:rsidRPr="00443AF0">
      <w:rPr>
        <w:rFonts w:ascii="Cambria" w:hAnsi="Cambria" w:cs="Cambria"/>
      </w:rPr>
      <w:t xml:space="preserve">846 </w:t>
    </w:r>
    <w:r>
      <w:rPr>
        <w:rFonts w:ascii="Cambria" w:hAnsi="Cambria" w:cs="Cambria"/>
      </w:rPr>
      <w:t>52 25, e-mail.: sosir@nowadeba.pl</w:t>
    </w:r>
    <w:r w:rsidRPr="00443AF0">
      <w:rPr>
        <w:rFonts w:ascii="Cambria" w:hAnsi="Cambria" w:cs="Cambria"/>
      </w:rPr>
      <w:t xml:space="preserve">                                </w:t>
    </w:r>
  </w:p>
  <w:p w:rsidR="00251585" w:rsidRPr="00251585" w:rsidRDefault="00251585" w:rsidP="00251585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82F4B"/>
    <w:multiLevelType w:val="hybridMultilevel"/>
    <w:tmpl w:val="2614575A"/>
    <w:lvl w:ilvl="0" w:tplc="06D0BB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12563"/>
    <w:multiLevelType w:val="hybridMultilevel"/>
    <w:tmpl w:val="8A4893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CD5B9F"/>
    <w:multiLevelType w:val="hybridMultilevel"/>
    <w:tmpl w:val="82267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272C75"/>
    <w:multiLevelType w:val="hybridMultilevel"/>
    <w:tmpl w:val="F790F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C70443"/>
    <w:multiLevelType w:val="multilevel"/>
    <w:tmpl w:val="40E4B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4079FC"/>
    <w:multiLevelType w:val="hybridMultilevel"/>
    <w:tmpl w:val="348A1BA4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D82428"/>
    <w:multiLevelType w:val="hybridMultilevel"/>
    <w:tmpl w:val="1C7E54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1C1549"/>
    <w:multiLevelType w:val="hybridMultilevel"/>
    <w:tmpl w:val="8B20BB16"/>
    <w:lvl w:ilvl="0" w:tplc="D41482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DC439E5"/>
    <w:multiLevelType w:val="hybridMultilevel"/>
    <w:tmpl w:val="EFF8B2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4E544F"/>
    <w:multiLevelType w:val="hybridMultilevel"/>
    <w:tmpl w:val="09323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426F4B"/>
    <w:multiLevelType w:val="hybridMultilevel"/>
    <w:tmpl w:val="A93E2D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DC7DE7"/>
    <w:multiLevelType w:val="multilevel"/>
    <w:tmpl w:val="A6127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3E86B49"/>
    <w:multiLevelType w:val="hybridMultilevel"/>
    <w:tmpl w:val="CAC6A9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12"/>
  </w:num>
  <w:num w:numId="5">
    <w:abstractNumId w:val="2"/>
  </w:num>
  <w:num w:numId="6">
    <w:abstractNumId w:val="0"/>
  </w:num>
  <w:num w:numId="7">
    <w:abstractNumId w:val="10"/>
  </w:num>
  <w:num w:numId="8">
    <w:abstractNumId w:val="8"/>
  </w:num>
  <w:num w:numId="9">
    <w:abstractNumId w:val="1"/>
  </w:num>
  <w:num w:numId="10">
    <w:abstractNumId w:val="11"/>
  </w:num>
  <w:num w:numId="11">
    <w:abstractNumId w:val="6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attachedTemplate r:id="rId1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41314">
      <o:colormenu v:ext="edit" strokecolor="#0070c0"/>
    </o:shapedefaults>
    <o:shapelayout v:ext="edit">
      <o:idmap v:ext="edit" data="19"/>
      <o:rules v:ext="edit">
        <o:r id="V:Rule2" type="connector" idref="#_x0000_s19457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0B332A"/>
    <w:rsid w:val="00006459"/>
    <w:rsid w:val="000229FA"/>
    <w:rsid w:val="00024863"/>
    <w:rsid w:val="00026DE4"/>
    <w:rsid w:val="00030ACF"/>
    <w:rsid w:val="00033B2E"/>
    <w:rsid w:val="00041BB7"/>
    <w:rsid w:val="000460A7"/>
    <w:rsid w:val="000549E6"/>
    <w:rsid w:val="000601B0"/>
    <w:rsid w:val="0006117E"/>
    <w:rsid w:val="00063001"/>
    <w:rsid w:val="00065E0B"/>
    <w:rsid w:val="00067BC7"/>
    <w:rsid w:val="00073F98"/>
    <w:rsid w:val="00075449"/>
    <w:rsid w:val="000802B1"/>
    <w:rsid w:val="00082B83"/>
    <w:rsid w:val="000879FA"/>
    <w:rsid w:val="00097D4B"/>
    <w:rsid w:val="000A0AD9"/>
    <w:rsid w:val="000A46C2"/>
    <w:rsid w:val="000A5FA0"/>
    <w:rsid w:val="000B2E84"/>
    <w:rsid w:val="000B332A"/>
    <w:rsid w:val="000C2AAD"/>
    <w:rsid w:val="000C371A"/>
    <w:rsid w:val="000C6AB9"/>
    <w:rsid w:val="000D5954"/>
    <w:rsid w:val="000E3470"/>
    <w:rsid w:val="001055D9"/>
    <w:rsid w:val="00125EBF"/>
    <w:rsid w:val="001275BF"/>
    <w:rsid w:val="001368F8"/>
    <w:rsid w:val="001424B4"/>
    <w:rsid w:val="00142624"/>
    <w:rsid w:val="001446C5"/>
    <w:rsid w:val="00144B7D"/>
    <w:rsid w:val="00150408"/>
    <w:rsid w:val="001525DC"/>
    <w:rsid w:val="00153A11"/>
    <w:rsid w:val="0015463A"/>
    <w:rsid w:val="00154B4E"/>
    <w:rsid w:val="00160A65"/>
    <w:rsid w:val="00161166"/>
    <w:rsid w:val="00161F96"/>
    <w:rsid w:val="00164847"/>
    <w:rsid w:val="00166C87"/>
    <w:rsid w:val="00174B50"/>
    <w:rsid w:val="00174F71"/>
    <w:rsid w:val="0017586A"/>
    <w:rsid w:val="001766F9"/>
    <w:rsid w:val="00180C24"/>
    <w:rsid w:val="00181C58"/>
    <w:rsid w:val="00182881"/>
    <w:rsid w:val="00184A13"/>
    <w:rsid w:val="00197A28"/>
    <w:rsid w:val="001A1F5A"/>
    <w:rsid w:val="001A5EEE"/>
    <w:rsid w:val="001B5CC1"/>
    <w:rsid w:val="001C016B"/>
    <w:rsid w:val="001C4460"/>
    <w:rsid w:val="001D1B17"/>
    <w:rsid w:val="001D7B59"/>
    <w:rsid w:val="001E09C5"/>
    <w:rsid w:val="001E1759"/>
    <w:rsid w:val="001E29C8"/>
    <w:rsid w:val="001E7598"/>
    <w:rsid w:val="001E7F8F"/>
    <w:rsid w:val="002074F1"/>
    <w:rsid w:val="0021139F"/>
    <w:rsid w:val="0021418F"/>
    <w:rsid w:val="002230E7"/>
    <w:rsid w:val="00233002"/>
    <w:rsid w:val="002371D5"/>
    <w:rsid w:val="00247B44"/>
    <w:rsid w:val="00251585"/>
    <w:rsid w:val="002539C7"/>
    <w:rsid w:val="00262AD4"/>
    <w:rsid w:val="00266A32"/>
    <w:rsid w:val="002722B8"/>
    <w:rsid w:val="00272EA7"/>
    <w:rsid w:val="00280521"/>
    <w:rsid w:val="00280595"/>
    <w:rsid w:val="00290096"/>
    <w:rsid w:val="0029488A"/>
    <w:rsid w:val="002969DA"/>
    <w:rsid w:val="002A6993"/>
    <w:rsid w:val="002B22A7"/>
    <w:rsid w:val="002B4A35"/>
    <w:rsid w:val="002B5C2F"/>
    <w:rsid w:val="002B61A1"/>
    <w:rsid w:val="002C1050"/>
    <w:rsid w:val="002C3E95"/>
    <w:rsid w:val="002D4D40"/>
    <w:rsid w:val="002D5672"/>
    <w:rsid w:val="002E36AD"/>
    <w:rsid w:val="00301F4F"/>
    <w:rsid w:val="00311188"/>
    <w:rsid w:val="00317C88"/>
    <w:rsid w:val="003246BE"/>
    <w:rsid w:val="0033116E"/>
    <w:rsid w:val="003334D7"/>
    <w:rsid w:val="003420EC"/>
    <w:rsid w:val="00345A41"/>
    <w:rsid w:val="00346E2C"/>
    <w:rsid w:val="003536CF"/>
    <w:rsid w:val="0036024E"/>
    <w:rsid w:val="0036345E"/>
    <w:rsid w:val="00365DD2"/>
    <w:rsid w:val="003708C9"/>
    <w:rsid w:val="003725BE"/>
    <w:rsid w:val="00374DB8"/>
    <w:rsid w:val="0038439A"/>
    <w:rsid w:val="00387078"/>
    <w:rsid w:val="003A790B"/>
    <w:rsid w:val="003B002E"/>
    <w:rsid w:val="003B25BA"/>
    <w:rsid w:val="003C0738"/>
    <w:rsid w:val="003C3FE8"/>
    <w:rsid w:val="003C4B1D"/>
    <w:rsid w:val="003D1755"/>
    <w:rsid w:val="003E0993"/>
    <w:rsid w:val="003F0E89"/>
    <w:rsid w:val="004026EC"/>
    <w:rsid w:val="00411072"/>
    <w:rsid w:val="00413C9D"/>
    <w:rsid w:val="00425A42"/>
    <w:rsid w:val="00435C6A"/>
    <w:rsid w:val="0044087A"/>
    <w:rsid w:val="00441F7E"/>
    <w:rsid w:val="00443AF0"/>
    <w:rsid w:val="004629AE"/>
    <w:rsid w:val="004768ED"/>
    <w:rsid w:val="004774BE"/>
    <w:rsid w:val="00480E65"/>
    <w:rsid w:val="00484599"/>
    <w:rsid w:val="0048625C"/>
    <w:rsid w:val="00492D52"/>
    <w:rsid w:val="004A5635"/>
    <w:rsid w:val="004A6044"/>
    <w:rsid w:val="004B2221"/>
    <w:rsid w:val="004B33B5"/>
    <w:rsid w:val="004B77DC"/>
    <w:rsid w:val="004C050B"/>
    <w:rsid w:val="004C0524"/>
    <w:rsid w:val="004C191A"/>
    <w:rsid w:val="004C1E83"/>
    <w:rsid w:val="004C5FFE"/>
    <w:rsid w:val="004C734D"/>
    <w:rsid w:val="004D51CB"/>
    <w:rsid w:val="004D52F2"/>
    <w:rsid w:val="004D632C"/>
    <w:rsid w:val="004D6479"/>
    <w:rsid w:val="004E4ADF"/>
    <w:rsid w:val="004F4E7C"/>
    <w:rsid w:val="004F5944"/>
    <w:rsid w:val="00512671"/>
    <w:rsid w:val="00520414"/>
    <w:rsid w:val="0052215F"/>
    <w:rsid w:val="005248F0"/>
    <w:rsid w:val="005306C9"/>
    <w:rsid w:val="005311F9"/>
    <w:rsid w:val="005313A2"/>
    <w:rsid w:val="005320FB"/>
    <w:rsid w:val="00536188"/>
    <w:rsid w:val="00543D26"/>
    <w:rsid w:val="00545AC7"/>
    <w:rsid w:val="00546F91"/>
    <w:rsid w:val="00555440"/>
    <w:rsid w:val="00561F1C"/>
    <w:rsid w:val="00562DE8"/>
    <w:rsid w:val="00573944"/>
    <w:rsid w:val="00573B5F"/>
    <w:rsid w:val="00577E74"/>
    <w:rsid w:val="00585493"/>
    <w:rsid w:val="00586CF6"/>
    <w:rsid w:val="0059403A"/>
    <w:rsid w:val="00595F76"/>
    <w:rsid w:val="0059658C"/>
    <w:rsid w:val="005B2849"/>
    <w:rsid w:val="005C265C"/>
    <w:rsid w:val="005C33AC"/>
    <w:rsid w:val="005C5783"/>
    <w:rsid w:val="005D7F27"/>
    <w:rsid w:val="005F0C4A"/>
    <w:rsid w:val="005F4C8B"/>
    <w:rsid w:val="006115AA"/>
    <w:rsid w:val="00611F70"/>
    <w:rsid w:val="00614187"/>
    <w:rsid w:val="00616A9B"/>
    <w:rsid w:val="00616C76"/>
    <w:rsid w:val="00617A22"/>
    <w:rsid w:val="00622BFE"/>
    <w:rsid w:val="006252DA"/>
    <w:rsid w:val="0063034F"/>
    <w:rsid w:val="0063213F"/>
    <w:rsid w:val="0063362B"/>
    <w:rsid w:val="0063598B"/>
    <w:rsid w:val="0064775A"/>
    <w:rsid w:val="00657BE6"/>
    <w:rsid w:val="006601DA"/>
    <w:rsid w:val="006651D8"/>
    <w:rsid w:val="00665BEB"/>
    <w:rsid w:val="006710B5"/>
    <w:rsid w:val="00680DB6"/>
    <w:rsid w:val="006874AC"/>
    <w:rsid w:val="00687B8C"/>
    <w:rsid w:val="00690ABE"/>
    <w:rsid w:val="00693AFA"/>
    <w:rsid w:val="00696E99"/>
    <w:rsid w:val="00697545"/>
    <w:rsid w:val="006A6888"/>
    <w:rsid w:val="006B3534"/>
    <w:rsid w:val="006B3BE1"/>
    <w:rsid w:val="006C5F06"/>
    <w:rsid w:val="006D2F9C"/>
    <w:rsid w:val="006E1403"/>
    <w:rsid w:val="006F292D"/>
    <w:rsid w:val="006F49AC"/>
    <w:rsid w:val="006F5C1B"/>
    <w:rsid w:val="007005B9"/>
    <w:rsid w:val="00703002"/>
    <w:rsid w:val="00706463"/>
    <w:rsid w:val="0070795A"/>
    <w:rsid w:val="007103E1"/>
    <w:rsid w:val="0072150F"/>
    <w:rsid w:val="00721837"/>
    <w:rsid w:val="00724411"/>
    <w:rsid w:val="0072606C"/>
    <w:rsid w:val="007375F5"/>
    <w:rsid w:val="00741F52"/>
    <w:rsid w:val="0075171D"/>
    <w:rsid w:val="0075607C"/>
    <w:rsid w:val="00761877"/>
    <w:rsid w:val="007628A3"/>
    <w:rsid w:val="00771A9A"/>
    <w:rsid w:val="0078143C"/>
    <w:rsid w:val="00781F91"/>
    <w:rsid w:val="007867BA"/>
    <w:rsid w:val="00790D0C"/>
    <w:rsid w:val="00791D3B"/>
    <w:rsid w:val="00796305"/>
    <w:rsid w:val="00797B5B"/>
    <w:rsid w:val="007A3AF1"/>
    <w:rsid w:val="007B00DF"/>
    <w:rsid w:val="007B05E8"/>
    <w:rsid w:val="007B2618"/>
    <w:rsid w:val="007B4CB3"/>
    <w:rsid w:val="007B4F4B"/>
    <w:rsid w:val="007D000F"/>
    <w:rsid w:val="007D09F1"/>
    <w:rsid w:val="007D394A"/>
    <w:rsid w:val="007E77B3"/>
    <w:rsid w:val="007F1F8D"/>
    <w:rsid w:val="007F565B"/>
    <w:rsid w:val="007F5F01"/>
    <w:rsid w:val="007F62C4"/>
    <w:rsid w:val="00800CDA"/>
    <w:rsid w:val="00804237"/>
    <w:rsid w:val="00807123"/>
    <w:rsid w:val="00811609"/>
    <w:rsid w:val="00820FC0"/>
    <w:rsid w:val="0082400C"/>
    <w:rsid w:val="00824D6D"/>
    <w:rsid w:val="00827E4B"/>
    <w:rsid w:val="008348BF"/>
    <w:rsid w:val="008477F6"/>
    <w:rsid w:val="00855CE6"/>
    <w:rsid w:val="00857932"/>
    <w:rsid w:val="00865DF3"/>
    <w:rsid w:val="00870316"/>
    <w:rsid w:val="008718C6"/>
    <w:rsid w:val="008757FD"/>
    <w:rsid w:val="008939E3"/>
    <w:rsid w:val="00894402"/>
    <w:rsid w:val="00897104"/>
    <w:rsid w:val="008977D6"/>
    <w:rsid w:val="008B0735"/>
    <w:rsid w:val="008B78F0"/>
    <w:rsid w:val="008C2851"/>
    <w:rsid w:val="008C2A68"/>
    <w:rsid w:val="008D0707"/>
    <w:rsid w:val="008D0F49"/>
    <w:rsid w:val="008D53F5"/>
    <w:rsid w:val="008D6122"/>
    <w:rsid w:val="008F23BF"/>
    <w:rsid w:val="008F26AC"/>
    <w:rsid w:val="008F712D"/>
    <w:rsid w:val="00900FD2"/>
    <w:rsid w:val="00902DC8"/>
    <w:rsid w:val="009030CB"/>
    <w:rsid w:val="00905C64"/>
    <w:rsid w:val="00925F66"/>
    <w:rsid w:val="009260DA"/>
    <w:rsid w:val="00926ECA"/>
    <w:rsid w:val="00930BEF"/>
    <w:rsid w:val="009326F3"/>
    <w:rsid w:val="009371C1"/>
    <w:rsid w:val="00950127"/>
    <w:rsid w:val="009501A3"/>
    <w:rsid w:val="00955CBC"/>
    <w:rsid w:val="009562ED"/>
    <w:rsid w:val="009636C0"/>
    <w:rsid w:val="0097768C"/>
    <w:rsid w:val="00980C84"/>
    <w:rsid w:val="00982199"/>
    <w:rsid w:val="009903C1"/>
    <w:rsid w:val="00990C37"/>
    <w:rsid w:val="009A77E5"/>
    <w:rsid w:val="009B2F77"/>
    <w:rsid w:val="009B4A17"/>
    <w:rsid w:val="009B52AC"/>
    <w:rsid w:val="009B6B8C"/>
    <w:rsid w:val="009C1A2C"/>
    <w:rsid w:val="009E2DB1"/>
    <w:rsid w:val="009F785A"/>
    <w:rsid w:val="00A0027D"/>
    <w:rsid w:val="00A02CB4"/>
    <w:rsid w:val="00A12B81"/>
    <w:rsid w:val="00A13E37"/>
    <w:rsid w:val="00A257D7"/>
    <w:rsid w:val="00A30503"/>
    <w:rsid w:val="00A36615"/>
    <w:rsid w:val="00A400FE"/>
    <w:rsid w:val="00A46A4E"/>
    <w:rsid w:val="00A54470"/>
    <w:rsid w:val="00A618A5"/>
    <w:rsid w:val="00A6745E"/>
    <w:rsid w:val="00A93CA4"/>
    <w:rsid w:val="00A961FA"/>
    <w:rsid w:val="00AA0C6D"/>
    <w:rsid w:val="00AA2373"/>
    <w:rsid w:val="00AA3B37"/>
    <w:rsid w:val="00AB129C"/>
    <w:rsid w:val="00AB3CE7"/>
    <w:rsid w:val="00AC0ECA"/>
    <w:rsid w:val="00AC1F79"/>
    <w:rsid w:val="00AC4C05"/>
    <w:rsid w:val="00AD08A7"/>
    <w:rsid w:val="00AD4D70"/>
    <w:rsid w:val="00AD5137"/>
    <w:rsid w:val="00AD70EC"/>
    <w:rsid w:val="00AD7F92"/>
    <w:rsid w:val="00AE7A34"/>
    <w:rsid w:val="00AF1486"/>
    <w:rsid w:val="00AF5507"/>
    <w:rsid w:val="00B01010"/>
    <w:rsid w:val="00B05F95"/>
    <w:rsid w:val="00B124E4"/>
    <w:rsid w:val="00B17675"/>
    <w:rsid w:val="00B44E79"/>
    <w:rsid w:val="00B51C3A"/>
    <w:rsid w:val="00B5730C"/>
    <w:rsid w:val="00B71109"/>
    <w:rsid w:val="00B714F2"/>
    <w:rsid w:val="00B75E5C"/>
    <w:rsid w:val="00B77FA8"/>
    <w:rsid w:val="00B8212F"/>
    <w:rsid w:val="00B8481E"/>
    <w:rsid w:val="00B90CFB"/>
    <w:rsid w:val="00B90D7D"/>
    <w:rsid w:val="00BA3B79"/>
    <w:rsid w:val="00BA556C"/>
    <w:rsid w:val="00BA6BCA"/>
    <w:rsid w:val="00BB04D6"/>
    <w:rsid w:val="00BB314C"/>
    <w:rsid w:val="00BB55A2"/>
    <w:rsid w:val="00BB6300"/>
    <w:rsid w:val="00BC09D1"/>
    <w:rsid w:val="00BC1307"/>
    <w:rsid w:val="00BC1655"/>
    <w:rsid w:val="00BC29C0"/>
    <w:rsid w:val="00BC3F7E"/>
    <w:rsid w:val="00BD37CC"/>
    <w:rsid w:val="00BE3036"/>
    <w:rsid w:val="00BE337C"/>
    <w:rsid w:val="00BF3312"/>
    <w:rsid w:val="00BF7E4F"/>
    <w:rsid w:val="00C04D39"/>
    <w:rsid w:val="00C07C4A"/>
    <w:rsid w:val="00C1175D"/>
    <w:rsid w:val="00C1266C"/>
    <w:rsid w:val="00C3067A"/>
    <w:rsid w:val="00C3071E"/>
    <w:rsid w:val="00C3533C"/>
    <w:rsid w:val="00C35C74"/>
    <w:rsid w:val="00C51E17"/>
    <w:rsid w:val="00C53475"/>
    <w:rsid w:val="00C534FE"/>
    <w:rsid w:val="00C5635D"/>
    <w:rsid w:val="00C63305"/>
    <w:rsid w:val="00C66182"/>
    <w:rsid w:val="00C77B36"/>
    <w:rsid w:val="00C807FD"/>
    <w:rsid w:val="00C85919"/>
    <w:rsid w:val="00C86892"/>
    <w:rsid w:val="00C90248"/>
    <w:rsid w:val="00C93643"/>
    <w:rsid w:val="00CA2981"/>
    <w:rsid w:val="00CB5917"/>
    <w:rsid w:val="00CC6558"/>
    <w:rsid w:val="00CC7D13"/>
    <w:rsid w:val="00CE4F85"/>
    <w:rsid w:val="00CF263B"/>
    <w:rsid w:val="00D0462B"/>
    <w:rsid w:val="00D04F8E"/>
    <w:rsid w:val="00D10F54"/>
    <w:rsid w:val="00D2199D"/>
    <w:rsid w:val="00D234F3"/>
    <w:rsid w:val="00D31051"/>
    <w:rsid w:val="00D353B5"/>
    <w:rsid w:val="00D364D7"/>
    <w:rsid w:val="00D44879"/>
    <w:rsid w:val="00D54350"/>
    <w:rsid w:val="00D6219A"/>
    <w:rsid w:val="00D6247A"/>
    <w:rsid w:val="00D6391C"/>
    <w:rsid w:val="00D64CC1"/>
    <w:rsid w:val="00D70861"/>
    <w:rsid w:val="00D83E34"/>
    <w:rsid w:val="00D85E7B"/>
    <w:rsid w:val="00D907A6"/>
    <w:rsid w:val="00D91649"/>
    <w:rsid w:val="00D92CBD"/>
    <w:rsid w:val="00D9503E"/>
    <w:rsid w:val="00DA19FE"/>
    <w:rsid w:val="00DB0B2A"/>
    <w:rsid w:val="00DC2A06"/>
    <w:rsid w:val="00DC7560"/>
    <w:rsid w:val="00DC771D"/>
    <w:rsid w:val="00DD4ED2"/>
    <w:rsid w:val="00DF037C"/>
    <w:rsid w:val="00DF40E7"/>
    <w:rsid w:val="00DF4339"/>
    <w:rsid w:val="00E06D73"/>
    <w:rsid w:val="00E078A9"/>
    <w:rsid w:val="00E144A1"/>
    <w:rsid w:val="00E15696"/>
    <w:rsid w:val="00E16716"/>
    <w:rsid w:val="00E252F8"/>
    <w:rsid w:val="00E3173A"/>
    <w:rsid w:val="00E32130"/>
    <w:rsid w:val="00E32316"/>
    <w:rsid w:val="00E32F8A"/>
    <w:rsid w:val="00E34685"/>
    <w:rsid w:val="00E421B9"/>
    <w:rsid w:val="00E47C14"/>
    <w:rsid w:val="00E5467F"/>
    <w:rsid w:val="00E6386C"/>
    <w:rsid w:val="00E668CA"/>
    <w:rsid w:val="00E73360"/>
    <w:rsid w:val="00E8470A"/>
    <w:rsid w:val="00E95E87"/>
    <w:rsid w:val="00E973DB"/>
    <w:rsid w:val="00EB55FF"/>
    <w:rsid w:val="00EC3619"/>
    <w:rsid w:val="00EC3CB4"/>
    <w:rsid w:val="00EC4782"/>
    <w:rsid w:val="00EC7BE3"/>
    <w:rsid w:val="00ED21FC"/>
    <w:rsid w:val="00ED780A"/>
    <w:rsid w:val="00EE18AE"/>
    <w:rsid w:val="00EE3842"/>
    <w:rsid w:val="00EE5988"/>
    <w:rsid w:val="00EE6CD8"/>
    <w:rsid w:val="00EF7031"/>
    <w:rsid w:val="00F027DF"/>
    <w:rsid w:val="00F12288"/>
    <w:rsid w:val="00F21AB3"/>
    <w:rsid w:val="00F22D1C"/>
    <w:rsid w:val="00F26B18"/>
    <w:rsid w:val="00F36999"/>
    <w:rsid w:val="00F52718"/>
    <w:rsid w:val="00F55CCA"/>
    <w:rsid w:val="00F60907"/>
    <w:rsid w:val="00F623C4"/>
    <w:rsid w:val="00F62567"/>
    <w:rsid w:val="00F6662B"/>
    <w:rsid w:val="00F66901"/>
    <w:rsid w:val="00F74A8A"/>
    <w:rsid w:val="00F807C9"/>
    <w:rsid w:val="00F81B7B"/>
    <w:rsid w:val="00F851EB"/>
    <w:rsid w:val="00F85B38"/>
    <w:rsid w:val="00F95896"/>
    <w:rsid w:val="00FA0108"/>
    <w:rsid w:val="00FA41FE"/>
    <w:rsid w:val="00FA6114"/>
    <w:rsid w:val="00FA6970"/>
    <w:rsid w:val="00FB037F"/>
    <w:rsid w:val="00FB2C84"/>
    <w:rsid w:val="00FB6C1E"/>
    <w:rsid w:val="00FC6CB9"/>
    <w:rsid w:val="00FD034F"/>
    <w:rsid w:val="00FD112A"/>
    <w:rsid w:val="00FD2598"/>
    <w:rsid w:val="00FE4385"/>
    <w:rsid w:val="00FE5710"/>
    <w:rsid w:val="00FE68E9"/>
    <w:rsid w:val="00FE7436"/>
    <w:rsid w:val="00FE760B"/>
    <w:rsid w:val="00FF7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1314">
      <o:colormenu v:ext="edit" strokecolor="#0070c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>
      <w:pPr>
        <w:ind w:right="-284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0524"/>
    <w:pPr>
      <w:spacing w:after="200" w:line="276" w:lineRule="auto"/>
    </w:pPr>
    <w:rPr>
      <w:rFonts w:cs="Calibri"/>
    </w:rPr>
  </w:style>
  <w:style w:type="paragraph" w:styleId="Nagwek1">
    <w:name w:val="heading 1"/>
    <w:basedOn w:val="Normalny"/>
    <w:next w:val="Normalny"/>
    <w:link w:val="Nagwek1Znak"/>
    <w:qFormat/>
    <w:locked/>
    <w:rsid w:val="00585493"/>
    <w:pPr>
      <w:keepNext/>
      <w:spacing w:after="0" w:line="240" w:lineRule="auto"/>
      <w:ind w:right="0"/>
      <w:outlineLvl w:val="0"/>
    </w:pPr>
    <w:rPr>
      <w:rFonts w:ascii="Times New Roman" w:hAnsi="Times New Roman" w:cs="Times New Roman"/>
      <w:sz w:val="3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714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B714F2"/>
  </w:style>
  <w:style w:type="paragraph" w:styleId="Stopka">
    <w:name w:val="footer"/>
    <w:basedOn w:val="Normalny"/>
    <w:link w:val="StopkaZnak"/>
    <w:uiPriority w:val="99"/>
    <w:rsid w:val="00B714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B714F2"/>
  </w:style>
  <w:style w:type="paragraph" w:styleId="Tekstdymka">
    <w:name w:val="Balloon Text"/>
    <w:basedOn w:val="Normalny"/>
    <w:link w:val="TekstdymkaZnak"/>
    <w:uiPriority w:val="99"/>
    <w:semiHidden/>
    <w:rsid w:val="00B71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714F2"/>
    <w:rPr>
      <w:rFonts w:ascii="Tahoma" w:hAnsi="Tahoma" w:cs="Tahoma"/>
      <w:sz w:val="16"/>
      <w:szCs w:val="16"/>
    </w:rPr>
  </w:style>
  <w:style w:type="character" w:customStyle="1" w:styleId="skypetbinnertext">
    <w:name w:val="skype_tb_innertext"/>
    <w:basedOn w:val="Domylnaczcionkaakapitu"/>
    <w:uiPriority w:val="99"/>
    <w:rsid w:val="004D52F2"/>
  </w:style>
  <w:style w:type="character" w:styleId="Hipercze">
    <w:name w:val="Hyperlink"/>
    <w:basedOn w:val="Domylnaczcionkaakapitu"/>
    <w:uiPriority w:val="99"/>
    <w:rsid w:val="004D52F2"/>
    <w:rPr>
      <w:color w:val="0000FF"/>
      <w:u w:val="single"/>
    </w:rPr>
  </w:style>
  <w:style w:type="character" w:styleId="Numerstrony">
    <w:name w:val="page number"/>
    <w:basedOn w:val="Domylnaczcionkaakapitu"/>
    <w:uiPriority w:val="99"/>
    <w:rsid w:val="00443AF0"/>
  </w:style>
  <w:style w:type="paragraph" w:customStyle="1" w:styleId="Tekstpodstawowywcity">
    <w:name w:val="Tekst podstawowy wci?ty"/>
    <w:basedOn w:val="Normalny"/>
    <w:uiPriority w:val="99"/>
    <w:rsid w:val="00FE68E9"/>
    <w:pPr>
      <w:widowControl w:val="0"/>
      <w:spacing w:after="0" w:line="240" w:lineRule="auto"/>
      <w:ind w:right="51"/>
      <w:jc w:val="both"/>
    </w:pPr>
    <w:rPr>
      <w:sz w:val="24"/>
      <w:szCs w:val="24"/>
    </w:rPr>
  </w:style>
  <w:style w:type="character" w:customStyle="1" w:styleId="productprice1">
    <w:name w:val="productprice1"/>
    <w:basedOn w:val="Domylnaczcionkaakapitu"/>
    <w:rsid w:val="00B17675"/>
    <w:rPr>
      <w:b/>
      <w:bCs/>
      <w:vanish w:val="0"/>
      <w:webHidden w:val="0"/>
      <w:sz w:val="20"/>
      <w:szCs w:val="20"/>
      <w:specVanish w:val="0"/>
    </w:rPr>
  </w:style>
  <w:style w:type="character" w:styleId="Pogrubienie">
    <w:name w:val="Strong"/>
    <w:basedOn w:val="Domylnaczcionkaakapitu"/>
    <w:uiPriority w:val="22"/>
    <w:qFormat/>
    <w:locked/>
    <w:rsid w:val="00B17675"/>
    <w:rPr>
      <w:b/>
      <w:bCs/>
    </w:rPr>
  </w:style>
  <w:style w:type="table" w:styleId="Tabela-Siatka">
    <w:name w:val="Table Grid"/>
    <w:basedOn w:val="Standardowy"/>
    <w:locked/>
    <w:rsid w:val="00EE3842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E384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585493"/>
    <w:rPr>
      <w:rFonts w:ascii="Times New Roman" w:hAnsi="Times New Roman"/>
      <w:sz w:val="32"/>
      <w:szCs w:val="24"/>
    </w:rPr>
  </w:style>
  <w:style w:type="paragraph" w:styleId="NormalnyWeb">
    <w:name w:val="Normal (Web)"/>
    <w:basedOn w:val="Normalny"/>
    <w:rsid w:val="00F52718"/>
    <w:pPr>
      <w:spacing w:before="120" w:after="120" w:line="240" w:lineRule="auto"/>
      <w:ind w:right="0"/>
    </w:pPr>
    <w:rPr>
      <w:rFonts w:ascii="Tahoma" w:eastAsia="SimSun" w:hAnsi="Tahoma" w:cs="Tahoma"/>
      <w:sz w:val="20"/>
      <w:szCs w:val="20"/>
      <w:lang w:eastAsia="zh-CN"/>
    </w:rPr>
  </w:style>
  <w:style w:type="character" w:customStyle="1" w:styleId="apple-converted-space">
    <w:name w:val="apple-converted-space"/>
    <w:basedOn w:val="Domylnaczcionkaakapitu"/>
    <w:rsid w:val="00FA61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15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64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5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82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837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7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7E7E7"/>
                                        <w:left w:val="single" w:sz="6" w:space="0" w:color="E7E7E7"/>
                                        <w:bottom w:val="single" w:sz="48" w:space="6" w:color="E7E7E7"/>
                                        <w:right w:val="single" w:sz="6" w:space="0" w:color="E7E7E7"/>
                                      </w:divBdr>
                                      <w:divsChild>
                                        <w:div w:id="1208681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35231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012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6985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717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21058284">
                                          <w:marLeft w:val="3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E0E0E0"/>
                                            <w:left w:val="single" w:sz="6" w:space="4" w:color="E0E0E0"/>
                                            <w:bottom w:val="single" w:sz="6" w:space="4" w:color="E0E0E0"/>
                                            <w:right w:val="single" w:sz="6" w:space="4" w:color="E0E0E0"/>
                                          </w:divBdr>
                                        </w:div>
                                        <w:div w:id="1544437624">
                                          <w:marLeft w:val="3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8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8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wadeb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osir@nowadeba.p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dokumenty\papiery%20firmowe\papier%20firmowy%20now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638BA-D404-4B21-A299-7A3FFC59C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nowy</Template>
  <TotalTime>1123</TotalTime>
  <Pages>1</Pages>
  <Words>387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SAMORZĄDOWY OŚRODEK SPORTU I REKREACJIW NOWEJ DĘBIE ul. Szopena 1, 39-460 Nowa Dęba                                                     Tel./fax.: (015) 846 35 32, e-mail.: sosirnd@interia.eu</vt:lpstr>
    </vt:vector>
  </TitlesOfParts>
  <Company>BIURO</Company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SAMORZĄDOWY OŚRODEK SPORTU I REKREACJIW NOWEJ DĘBIE ul. Szopena 1, 39-460 Nowa Dęba                                                     Tel./fax.: (015) 846 35 32, e-mail.: sosirnd@interia.eu</dc:title>
  <dc:creator>User</dc:creator>
  <cp:lastModifiedBy>Dyrektor</cp:lastModifiedBy>
  <cp:revision>39</cp:revision>
  <cp:lastPrinted>2016-10-27T09:52:00Z</cp:lastPrinted>
  <dcterms:created xsi:type="dcterms:W3CDTF">2015-12-29T06:43:00Z</dcterms:created>
  <dcterms:modified xsi:type="dcterms:W3CDTF">2016-10-27T10:02:00Z</dcterms:modified>
</cp:coreProperties>
</file>